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3D124" w14:textId="77777777" w:rsidR="00494BDE" w:rsidRDefault="00494BDE" w:rsidP="1AC87A7A">
      <w:pPr>
        <w:pStyle w:val="H1"/>
        <w:spacing w:before="0" w:after="0"/>
        <w:rPr>
          <w:rStyle w:val="normaltextrun"/>
          <w:rFonts w:ascii="Futura LT Pro Book" w:hAnsi="Futura LT Pro Book"/>
        </w:rPr>
      </w:pPr>
    </w:p>
    <w:p w14:paraId="74303D69" w14:textId="305BA3EC" w:rsidR="00B93AFA" w:rsidRDefault="00C23289" w:rsidP="1AC87A7A">
      <w:pPr>
        <w:pStyle w:val="H1"/>
        <w:spacing w:before="0" w:after="0"/>
        <w:rPr>
          <w:rStyle w:val="normaltextrun"/>
          <w:rFonts w:ascii="Futura LT Pro Book" w:hAnsi="Futura LT Pro Book"/>
          <w:color w:val="538135" w:themeColor="accent6" w:themeShade="BF"/>
        </w:rPr>
      </w:pPr>
      <w:r w:rsidRPr="007C7415">
        <w:rPr>
          <w:rStyle w:val="normaltextrun"/>
          <w:rFonts w:ascii="Futura LT Pro Book" w:hAnsi="Futura LT Pro Book"/>
          <w:color w:val="538135" w:themeColor="accent6" w:themeShade="BF"/>
        </w:rPr>
        <w:t>Nature</w:t>
      </w:r>
      <w:r w:rsidR="008902A9" w:rsidRPr="007C7415">
        <w:rPr>
          <w:rStyle w:val="normaltextrun"/>
          <w:rFonts w:ascii="Futura LT Pro Book" w:hAnsi="Futura LT Pro Book"/>
          <w:color w:val="538135" w:themeColor="accent6" w:themeShade="BF"/>
        </w:rPr>
        <w:t xml:space="preserve"> Schedule</w:t>
      </w:r>
    </w:p>
    <w:p w14:paraId="4B857862" w14:textId="77777777" w:rsidR="002B0275" w:rsidRDefault="002B0275" w:rsidP="1AC87A7A">
      <w:pPr>
        <w:pStyle w:val="H1"/>
        <w:spacing w:before="0" w:after="0"/>
        <w:rPr>
          <w:rStyle w:val="normaltextrun"/>
          <w:rFonts w:ascii="Futura LT Pro Book" w:hAnsi="Futura LT Pro Book"/>
          <w:color w:val="538135" w:themeColor="accent6" w:themeShade="BF"/>
        </w:rPr>
      </w:pPr>
    </w:p>
    <w:p w14:paraId="66EC0853" w14:textId="35916DFB" w:rsidR="002B0275" w:rsidRPr="002B0275" w:rsidRDefault="002B0275" w:rsidP="1AC87A7A">
      <w:pPr>
        <w:pStyle w:val="H1"/>
        <w:spacing w:before="0" w:after="0"/>
        <w:rPr>
          <w:rStyle w:val="eop"/>
          <w:rFonts w:ascii="Futura LT Pro Light" w:hAnsi="Futura LT Pro Light"/>
          <w:b w:val="0"/>
          <w:bCs w:val="0"/>
          <w:color w:val="auto"/>
        </w:rPr>
      </w:pPr>
      <w:r>
        <w:rPr>
          <w:rStyle w:val="eop"/>
          <w:rFonts w:ascii="Futura LT Pro Light" w:hAnsi="Futura LT Pro Light"/>
          <w:b w:val="0"/>
          <w:bCs w:val="0"/>
          <w:color w:val="auto"/>
        </w:rPr>
        <w:t>N</w:t>
      </w:r>
      <w:r w:rsidRPr="002B0275">
        <w:rPr>
          <w:rStyle w:val="eop"/>
          <w:rFonts w:ascii="Futura LT Pro Light" w:hAnsi="Futura LT Pro Light"/>
          <w:b w:val="0"/>
          <w:bCs w:val="0"/>
          <w:caps w:val="0"/>
          <w:color w:val="auto"/>
        </w:rPr>
        <w:t>ature visits are a great option for anyone wanting a facilitated hike to explore the beautiful redwoods surrounding Chabot.</w:t>
      </w:r>
    </w:p>
    <w:p w14:paraId="5BADF090" w14:textId="77777777" w:rsidR="008902A9" w:rsidRDefault="008902A9" w:rsidP="00B93AFA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3"/>
          <w:szCs w:val="23"/>
        </w:rPr>
      </w:pP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8902A9" w14:paraId="35FD28B6" w14:textId="77777777" w:rsidTr="00494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704277" w14:textId="0510D210" w:rsidR="008902A9" w:rsidRPr="008902A9" w:rsidRDefault="00450F2C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9:30</w:t>
            </w:r>
            <w:r w:rsidR="00D03DDA">
              <w:rPr>
                <w:rStyle w:val="eop"/>
                <w:rFonts w:ascii="Futura LT Pro Light" w:hAnsi="Futura LT Pro Light" w:cs="Calibri"/>
              </w:rPr>
              <w:t xml:space="preserve"> AM – 10:</w:t>
            </w:r>
            <w:r>
              <w:rPr>
                <w:rStyle w:val="eop"/>
                <w:rFonts w:ascii="Futura LT Pro Light" w:hAnsi="Futura LT Pro Light" w:cs="Calibri"/>
              </w:rPr>
              <w:t>0</w:t>
            </w:r>
            <w:r w:rsidR="00D03DDA">
              <w:rPr>
                <w:rStyle w:val="eop"/>
                <w:rFonts w:ascii="Futura LT Pro Light" w:hAnsi="Futura LT Pro Light" w:cs="Calibri"/>
              </w:rPr>
              <w:t>0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B28E8C" w14:textId="1869FD2D" w:rsidR="008902A9" w:rsidRPr="008902A9" w:rsidRDefault="008902A9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 w:rsidRPr="008902A9">
              <w:rPr>
                <w:rStyle w:val="eop"/>
                <w:rFonts w:ascii="Futura LT Pro Light" w:hAnsi="Futura LT Pro Light" w:cs="Calibri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1356FE" w14:textId="47A7B299" w:rsidR="008902A9" w:rsidRPr="008902A9" w:rsidRDefault="008902A9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 w:rsidRPr="008902A9">
              <w:rPr>
                <w:rStyle w:val="eop"/>
                <w:rFonts w:ascii="Futura LT Pro Light" w:hAnsi="Futura LT Pro Light" w:cs="Calibri"/>
              </w:rPr>
              <w:t>Front Desk</w:t>
            </w:r>
          </w:p>
        </w:tc>
      </w:tr>
      <w:tr w:rsidR="00D03DDA" w14:paraId="0E4C7454" w14:textId="77777777" w:rsidTr="00494BDE">
        <w:tc>
          <w:tcPr>
            <w:tcW w:w="3116" w:type="dxa"/>
            <w:vAlign w:val="center"/>
          </w:tcPr>
          <w:p w14:paraId="4C0FB12C" w14:textId="413277ED" w:rsidR="00D03DDA" w:rsidRPr="008902A9" w:rsidRDefault="00D03DDA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10:</w:t>
            </w:r>
            <w:r w:rsidR="00450F2C">
              <w:rPr>
                <w:rStyle w:val="eop"/>
                <w:rFonts w:ascii="Futura LT Pro Light" w:hAnsi="Futura LT Pro Light" w:cs="Calibri"/>
              </w:rPr>
              <w:t>0</w:t>
            </w:r>
            <w:r>
              <w:rPr>
                <w:rStyle w:val="eop"/>
                <w:rFonts w:ascii="Futura LT Pro Light" w:hAnsi="Futura LT Pro Light" w:cs="Calibri"/>
              </w:rPr>
              <w:t>0 AM – 11:00 AM</w:t>
            </w:r>
          </w:p>
        </w:tc>
        <w:tc>
          <w:tcPr>
            <w:tcW w:w="3117" w:type="dxa"/>
            <w:vAlign w:val="center"/>
          </w:tcPr>
          <w:p w14:paraId="110CC3C6" w14:textId="2FE2FAF5" w:rsidR="00D03DDA" w:rsidRPr="008902A9" w:rsidRDefault="00450F2C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Hike</w:t>
            </w:r>
          </w:p>
        </w:tc>
        <w:tc>
          <w:tcPr>
            <w:tcW w:w="3117" w:type="dxa"/>
            <w:vAlign w:val="center"/>
          </w:tcPr>
          <w:p w14:paraId="31BF2DCA" w14:textId="53128D9B" w:rsidR="00D03DDA" w:rsidRPr="008902A9" w:rsidRDefault="00450F2C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Redwood Bowl</w:t>
            </w:r>
          </w:p>
        </w:tc>
      </w:tr>
      <w:tr w:rsidR="008902A9" w14:paraId="3415A50C" w14:textId="77777777" w:rsidTr="00494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177B1B" w14:textId="4CCB68C1" w:rsidR="008902A9" w:rsidRPr="008902A9" w:rsidRDefault="00D03DDA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11:00 AM – 11:30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DA8450" w14:textId="22B22B98" w:rsidR="00494BDE" w:rsidRPr="008902A9" w:rsidRDefault="00450F2C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Lunch</w:t>
            </w:r>
            <w:r w:rsidR="00C23289">
              <w:rPr>
                <w:rStyle w:val="eop"/>
                <w:rFonts w:ascii="Futura LT Pro Light" w:hAnsi="Futura LT Pro Light" w:cs="Calibri"/>
              </w:rPr>
              <w:t xml:space="preserve"> Break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312D22B" w14:textId="11617D89" w:rsidR="008902A9" w:rsidRPr="008902A9" w:rsidRDefault="00C23289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Cafe</w:t>
            </w:r>
          </w:p>
        </w:tc>
      </w:tr>
      <w:tr w:rsidR="00C23289" w14:paraId="34D11AFD" w14:textId="77777777" w:rsidTr="00494BDE">
        <w:tc>
          <w:tcPr>
            <w:tcW w:w="3116" w:type="dxa"/>
            <w:vAlign w:val="center"/>
          </w:tcPr>
          <w:p w14:paraId="3D6986B7" w14:textId="0E585A09" w:rsidR="00C23289" w:rsidRPr="008902A9" w:rsidRDefault="00C23289" w:rsidP="00C23289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11:30 AM – 12:00 PM</w:t>
            </w:r>
          </w:p>
        </w:tc>
        <w:tc>
          <w:tcPr>
            <w:tcW w:w="3117" w:type="dxa"/>
            <w:vAlign w:val="center"/>
          </w:tcPr>
          <w:p w14:paraId="1461EDA7" w14:textId="025D92C5" w:rsidR="00C23289" w:rsidRPr="008902A9" w:rsidRDefault="00C23289" w:rsidP="00C23289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Exhibits/Space Adventure Mission Logs</w:t>
            </w:r>
          </w:p>
        </w:tc>
        <w:tc>
          <w:tcPr>
            <w:tcW w:w="3117" w:type="dxa"/>
            <w:vAlign w:val="center"/>
          </w:tcPr>
          <w:p w14:paraId="0BE6EAF9" w14:textId="19F207A2" w:rsidR="00C23289" w:rsidRPr="008902A9" w:rsidRDefault="00C23289" w:rsidP="00C23289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Floors 1, 2, 3</w:t>
            </w:r>
          </w:p>
        </w:tc>
      </w:tr>
      <w:tr w:rsidR="00494BDE" w14:paraId="3C49B682" w14:textId="77777777" w:rsidTr="00494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5052F28" w14:textId="51DD37E8" w:rsidR="00494BDE" w:rsidRPr="008902A9" w:rsidRDefault="00D03DDA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12:00 PM – 1:00 PM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EEE3CD" w14:textId="43C2B240" w:rsidR="00494BDE" w:rsidRPr="008902A9" w:rsidRDefault="00C23289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Planetarium Show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A61A3E" w14:textId="49705E82" w:rsidR="00494BDE" w:rsidRPr="008902A9" w:rsidRDefault="00C23289" w:rsidP="00494B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First Floor Planetarium</w:t>
            </w:r>
          </w:p>
        </w:tc>
      </w:tr>
      <w:tr w:rsidR="00C23289" w14:paraId="419064EC" w14:textId="77777777" w:rsidTr="00494BDE">
        <w:tc>
          <w:tcPr>
            <w:tcW w:w="3116" w:type="dxa"/>
            <w:vAlign w:val="center"/>
          </w:tcPr>
          <w:p w14:paraId="72EB67F9" w14:textId="5F029113" w:rsidR="00C23289" w:rsidRPr="008902A9" w:rsidRDefault="00C23289" w:rsidP="00C23289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1:00 PM – 1:30 PM</w:t>
            </w:r>
          </w:p>
        </w:tc>
        <w:tc>
          <w:tcPr>
            <w:tcW w:w="3117" w:type="dxa"/>
            <w:vAlign w:val="center"/>
          </w:tcPr>
          <w:p w14:paraId="4C00B7FD" w14:textId="7E8BABA3" w:rsidR="00C23289" w:rsidRPr="008902A9" w:rsidRDefault="00C23289" w:rsidP="00C23289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Exhibits/Space Adventure Mission Logs</w:t>
            </w:r>
          </w:p>
        </w:tc>
        <w:tc>
          <w:tcPr>
            <w:tcW w:w="3117" w:type="dxa"/>
            <w:vAlign w:val="center"/>
          </w:tcPr>
          <w:p w14:paraId="529F3A67" w14:textId="151087EF" w:rsidR="00C23289" w:rsidRPr="008902A9" w:rsidRDefault="00C23289" w:rsidP="00C23289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Floors 1, 2, 3</w:t>
            </w:r>
          </w:p>
        </w:tc>
      </w:tr>
      <w:tr w:rsidR="00644298" w14:paraId="4C32E42E" w14:textId="77777777" w:rsidTr="00494B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7C93F7" w14:textId="2591FE79" w:rsidR="00644298" w:rsidRPr="008902A9" w:rsidRDefault="00644298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1:30 PM – 1:45 PM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5454997" w14:textId="52AB8FC4" w:rsidR="00644298" w:rsidRPr="008902A9" w:rsidRDefault="00644298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Pack Up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E24FE0B" w14:textId="00EAAA9F" w:rsidR="00644298" w:rsidRPr="008902A9" w:rsidRDefault="00644298" w:rsidP="0064429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Rotunda</w:t>
            </w:r>
          </w:p>
        </w:tc>
      </w:tr>
      <w:tr w:rsidR="00D03DDA" w14:paraId="7595A4D9" w14:textId="77777777" w:rsidTr="00494BDE">
        <w:tc>
          <w:tcPr>
            <w:tcW w:w="3116" w:type="dxa"/>
            <w:vAlign w:val="center"/>
          </w:tcPr>
          <w:p w14:paraId="5768A009" w14:textId="583F8781" w:rsidR="00D03DDA" w:rsidRPr="008902A9" w:rsidRDefault="00D03DDA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1:45 PM</w:t>
            </w:r>
          </w:p>
        </w:tc>
        <w:tc>
          <w:tcPr>
            <w:tcW w:w="3117" w:type="dxa"/>
            <w:vAlign w:val="center"/>
          </w:tcPr>
          <w:p w14:paraId="63D0659D" w14:textId="7DB68B26" w:rsidR="00D03DDA" w:rsidRPr="008902A9" w:rsidRDefault="00644298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  <w:r>
              <w:rPr>
                <w:rStyle w:val="eop"/>
                <w:rFonts w:ascii="Futura LT Pro Light" w:hAnsi="Futura LT Pro Light" w:cs="Calibri"/>
              </w:rPr>
              <w:t>Departure</w:t>
            </w:r>
          </w:p>
        </w:tc>
        <w:tc>
          <w:tcPr>
            <w:tcW w:w="3117" w:type="dxa"/>
            <w:vAlign w:val="center"/>
          </w:tcPr>
          <w:p w14:paraId="4CD72AE6" w14:textId="0DE0322B" w:rsidR="00D03DDA" w:rsidRPr="008902A9" w:rsidRDefault="00D03DDA" w:rsidP="00D03DDA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</w:rPr>
            </w:pPr>
          </w:p>
        </w:tc>
      </w:tr>
    </w:tbl>
    <w:p w14:paraId="19D187DF" w14:textId="77777777" w:rsidR="00494BDE" w:rsidRDefault="00494BDE" w:rsidP="00494BDE">
      <w:pPr>
        <w:pStyle w:val="NormalText"/>
        <w:jc w:val="center"/>
        <w:rPr>
          <w:rFonts w:ascii="Futura LT Pro Light" w:hAnsi="Futura LT Pro Light"/>
          <w:sz w:val="24"/>
          <w:szCs w:val="24"/>
        </w:rPr>
      </w:pPr>
    </w:p>
    <w:p w14:paraId="472CBECE" w14:textId="1CEF0CFA" w:rsidR="00AC2BB4" w:rsidRPr="00494BDE" w:rsidRDefault="00494BDE" w:rsidP="00494BDE">
      <w:pPr>
        <w:pStyle w:val="NormalText"/>
        <w:jc w:val="center"/>
        <w:rPr>
          <w:rFonts w:ascii="Futura LT Pro Light" w:hAnsi="Futura LT Pro Light"/>
          <w:b/>
          <w:bCs/>
          <w:sz w:val="24"/>
          <w:szCs w:val="24"/>
        </w:rPr>
      </w:pPr>
      <w:r w:rsidRPr="00494BDE">
        <w:rPr>
          <w:rFonts w:ascii="Futura LT Pro Light" w:hAnsi="Futura LT Pro Light"/>
          <w:b/>
          <w:bCs/>
          <w:sz w:val="24"/>
          <w:szCs w:val="24"/>
        </w:rPr>
        <w:t>Friendly Reminder:</w:t>
      </w:r>
    </w:p>
    <w:p w14:paraId="26002CCC" w14:textId="28C2BA6E" w:rsidR="00494BDE" w:rsidRPr="00494BDE" w:rsidRDefault="00494BDE" w:rsidP="00494BDE">
      <w:pPr>
        <w:pStyle w:val="NormalText"/>
        <w:jc w:val="center"/>
        <w:rPr>
          <w:rFonts w:ascii="Futura LT Pro Light" w:hAnsi="Futura LT Pro Light"/>
          <w:sz w:val="24"/>
          <w:szCs w:val="24"/>
        </w:rPr>
      </w:pPr>
      <w:r w:rsidRPr="00494BDE">
        <w:rPr>
          <w:rFonts w:ascii="Futura LT Pro Light" w:hAnsi="Futura LT Pro Light"/>
          <w:sz w:val="24"/>
          <w:szCs w:val="24"/>
        </w:rPr>
        <w:t>Shows start at times listed. No late seating or re-entry!</w:t>
      </w:r>
    </w:p>
    <w:sectPr w:rsidR="00494BDE" w:rsidRPr="00494BDE" w:rsidSect="00777D5C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DCAC2" w14:textId="77777777" w:rsidR="003016B4" w:rsidRDefault="003016B4">
      <w:r>
        <w:separator/>
      </w:r>
    </w:p>
  </w:endnote>
  <w:endnote w:type="continuationSeparator" w:id="0">
    <w:p w14:paraId="0682D6F1" w14:textId="77777777" w:rsidR="003016B4" w:rsidRDefault="003016B4">
      <w:r>
        <w:continuationSeparator/>
      </w:r>
    </w:p>
  </w:endnote>
  <w:endnote w:type="continuationNotice" w:id="1">
    <w:p w14:paraId="1BDAD672" w14:textId="77777777" w:rsidR="003016B4" w:rsidRDefault="003016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Pro Book">
    <w:panose1 w:val="020B0502020204020303"/>
    <w:charset w:val="4D"/>
    <w:family w:val="swiss"/>
    <w:notTrueType/>
    <w:pitch w:val="variable"/>
    <w:sig w:usb0="800000AF" w:usb1="5000204A" w:usb2="00000000" w:usb3="00000000" w:csb0="0000009B" w:csb1="00000000"/>
  </w:font>
  <w:font w:name="Futura LT Pro Light">
    <w:panose1 w:val="020B0402020204020303"/>
    <w:charset w:val="4D"/>
    <w:family w:val="swiss"/>
    <w:notTrueType/>
    <w:pitch w:val="variable"/>
    <w:sig w:usb0="800000AF" w:usb1="5000204A" w:usb2="00000000" w:usb3="00000000" w:csb0="0000009B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72" w:type="dxa"/>
      <w:tblLayout w:type="fixed"/>
      <w:tblLook w:val="06A0" w:firstRow="1" w:lastRow="0" w:firstColumn="1" w:lastColumn="0" w:noHBand="1" w:noVBand="1"/>
    </w:tblPr>
    <w:tblGrid>
      <w:gridCol w:w="9472"/>
    </w:tblGrid>
    <w:tr w:rsidR="1AC87A7A" w14:paraId="2ADB45B9" w14:textId="77777777" w:rsidTr="337D614A">
      <w:trPr>
        <w:trHeight w:val="300"/>
      </w:trPr>
      <w:tc>
        <w:tcPr>
          <w:tcW w:w="9472" w:type="dxa"/>
        </w:tcPr>
        <w:p w14:paraId="50D58850" w14:textId="77777777" w:rsidR="1AC87A7A" w:rsidRDefault="1AC87A7A" w:rsidP="337D614A">
          <w:pPr>
            <w:pStyle w:val="Header"/>
            <w:ind w:left="-115"/>
          </w:pPr>
        </w:p>
      </w:tc>
    </w:tr>
  </w:tbl>
  <w:p w14:paraId="390E89D2" w14:textId="77777777" w:rsidR="1AC87A7A" w:rsidRDefault="1AC87A7A" w:rsidP="1AC87A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6299E" w14:textId="77777777" w:rsidR="003016B4" w:rsidRDefault="003016B4">
      <w:r>
        <w:separator/>
      </w:r>
    </w:p>
  </w:footnote>
  <w:footnote w:type="continuationSeparator" w:id="0">
    <w:p w14:paraId="11A07E74" w14:textId="77777777" w:rsidR="003016B4" w:rsidRDefault="003016B4">
      <w:r>
        <w:continuationSeparator/>
      </w:r>
    </w:p>
  </w:footnote>
  <w:footnote w:type="continuationNotice" w:id="1">
    <w:p w14:paraId="4280EAD6" w14:textId="77777777" w:rsidR="003016B4" w:rsidRDefault="003016B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FA69E" w14:textId="77777777" w:rsidR="00006F46" w:rsidRDefault="00006F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855"/>
      <w:gridCol w:w="4545"/>
    </w:tblGrid>
    <w:tr w:rsidR="1AC87A7A" w14:paraId="78AF1E15" w14:textId="77777777" w:rsidTr="337D614A">
      <w:trPr>
        <w:trHeight w:val="300"/>
      </w:trPr>
      <w:tc>
        <w:tcPr>
          <w:tcW w:w="3855" w:type="dxa"/>
        </w:tcPr>
        <w:p w14:paraId="2CEEA39F" w14:textId="77777777" w:rsidR="1AC87A7A" w:rsidRDefault="337D614A" w:rsidP="1AC87A7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6F0194BF" wp14:editId="2AB46790">
                <wp:extent cx="2318004" cy="1002380"/>
                <wp:effectExtent l="0" t="0" r="0" b="0"/>
                <wp:docPr id="1599459070" name="Picture 15994590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8004" cy="10023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5" w:type="dxa"/>
          <w:vAlign w:val="center"/>
        </w:tcPr>
        <w:p w14:paraId="5A07CF78" w14:textId="77777777" w:rsidR="1AC87A7A" w:rsidRDefault="000F75AE" w:rsidP="1AC87A7A">
          <w:pPr>
            <w:pStyle w:val="Header"/>
            <w:ind w:right="-115"/>
          </w:pPr>
          <w:r>
            <w:rPr>
              <w:noProof/>
            </w:rPr>
            <w:drawing>
              <wp:inline distT="0" distB="0" distL="0" distR="0" wp14:anchorId="65F5C2AC" wp14:editId="203A25A4">
                <wp:extent cx="2705100" cy="619125"/>
                <wp:effectExtent l="0" t="0" r="0" b="9525"/>
                <wp:docPr id="124986462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051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122169E" w14:textId="77777777" w:rsidR="1AC87A7A" w:rsidRDefault="1AC87A7A" w:rsidP="1AC87A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F7090" w14:textId="77777777" w:rsidR="00006F46" w:rsidRDefault="00006F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3D8"/>
    <w:multiLevelType w:val="hybridMultilevel"/>
    <w:tmpl w:val="280A8806"/>
    <w:lvl w:ilvl="0" w:tplc="F85A220C">
      <w:start w:val="1"/>
      <w:numFmt w:val="bullet"/>
      <w:pStyle w:val="BulletedList"/>
      <w:lvlText w:val=""/>
      <w:lvlJc w:val="left"/>
      <w:pPr>
        <w:ind w:left="576" w:hanging="288"/>
      </w:pPr>
      <w:rPr>
        <w:rFonts w:ascii="Symbol" w:hAnsi="Symbol" w:hint="default"/>
        <w:color w:val="3BB5A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73BAA"/>
    <w:multiLevelType w:val="hybridMultilevel"/>
    <w:tmpl w:val="6A8C0B28"/>
    <w:lvl w:ilvl="0" w:tplc="31028AB8">
      <w:start w:val="1"/>
      <w:numFmt w:val="bullet"/>
      <w:lvlText w:val=""/>
      <w:lvlJc w:val="left"/>
      <w:pPr>
        <w:ind w:left="720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F845E8"/>
    <w:multiLevelType w:val="hybridMultilevel"/>
    <w:tmpl w:val="36304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51225">
    <w:abstractNumId w:val="2"/>
  </w:num>
  <w:num w:numId="2" w16cid:durableId="1374576654">
    <w:abstractNumId w:val="1"/>
  </w:num>
  <w:num w:numId="3" w16cid:durableId="1257708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A9"/>
    <w:rsid w:val="00006F46"/>
    <w:rsid w:val="00073CDD"/>
    <w:rsid w:val="000C37AB"/>
    <w:rsid w:val="000F75AE"/>
    <w:rsid w:val="00112720"/>
    <w:rsid w:val="001475A1"/>
    <w:rsid w:val="001B58B2"/>
    <w:rsid w:val="001E4413"/>
    <w:rsid w:val="001E7400"/>
    <w:rsid w:val="002513DD"/>
    <w:rsid w:val="002732D9"/>
    <w:rsid w:val="00290B19"/>
    <w:rsid w:val="002A6CC3"/>
    <w:rsid w:val="002B0275"/>
    <w:rsid w:val="003016B4"/>
    <w:rsid w:val="00450F2C"/>
    <w:rsid w:val="004608AE"/>
    <w:rsid w:val="00494BDE"/>
    <w:rsid w:val="0049548F"/>
    <w:rsid w:val="004B3C32"/>
    <w:rsid w:val="004F4C6C"/>
    <w:rsid w:val="00542110"/>
    <w:rsid w:val="00587974"/>
    <w:rsid w:val="005C6BA8"/>
    <w:rsid w:val="005D681B"/>
    <w:rsid w:val="0060656E"/>
    <w:rsid w:val="00644298"/>
    <w:rsid w:val="00653E07"/>
    <w:rsid w:val="00675EBA"/>
    <w:rsid w:val="007427F6"/>
    <w:rsid w:val="00777D5C"/>
    <w:rsid w:val="007C7415"/>
    <w:rsid w:val="007E431F"/>
    <w:rsid w:val="00823E25"/>
    <w:rsid w:val="00883B79"/>
    <w:rsid w:val="008902A9"/>
    <w:rsid w:val="0090294A"/>
    <w:rsid w:val="009C5B4D"/>
    <w:rsid w:val="009E7D8E"/>
    <w:rsid w:val="00A03A13"/>
    <w:rsid w:val="00A15D8C"/>
    <w:rsid w:val="00A27445"/>
    <w:rsid w:val="00A57278"/>
    <w:rsid w:val="00A62460"/>
    <w:rsid w:val="00A96A6C"/>
    <w:rsid w:val="00AC0B11"/>
    <w:rsid w:val="00AC2BB4"/>
    <w:rsid w:val="00AD7C8D"/>
    <w:rsid w:val="00B00BA7"/>
    <w:rsid w:val="00B90644"/>
    <w:rsid w:val="00B93AFA"/>
    <w:rsid w:val="00BA6654"/>
    <w:rsid w:val="00BB3DA8"/>
    <w:rsid w:val="00BE5A9B"/>
    <w:rsid w:val="00C23289"/>
    <w:rsid w:val="00C42CB3"/>
    <w:rsid w:val="00C8764C"/>
    <w:rsid w:val="00C91354"/>
    <w:rsid w:val="00C91C72"/>
    <w:rsid w:val="00C91CC3"/>
    <w:rsid w:val="00CA35A7"/>
    <w:rsid w:val="00CB7425"/>
    <w:rsid w:val="00CC5017"/>
    <w:rsid w:val="00D03DDA"/>
    <w:rsid w:val="00D16A37"/>
    <w:rsid w:val="00D358C6"/>
    <w:rsid w:val="00D627C3"/>
    <w:rsid w:val="00D74F9C"/>
    <w:rsid w:val="00D86E82"/>
    <w:rsid w:val="00DF124F"/>
    <w:rsid w:val="00E20353"/>
    <w:rsid w:val="00E73918"/>
    <w:rsid w:val="00ED0B02"/>
    <w:rsid w:val="00F13E79"/>
    <w:rsid w:val="00F33E0B"/>
    <w:rsid w:val="00FAB503"/>
    <w:rsid w:val="00FB75A6"/>
    <w:rsid w:val="00FC6000"/>
    <w:rsid w:val="00FC63DF"/>
    <w:rsid w:val="00FD33E0"/>
    <w:rsid w:val="00FD5B79"/>
    <w:rsid w:val="00FF53A2"/>
    <w:rsid w:val="07384A74"/>
    <w:rsid w:val="09945A9D"/>
    <w:rsid w:val="19440C98"/>
    <w:rsid w:val="1AC87A7A"/>
    <w:rsid w:val="1BDF2BFF"/>
    <w:rsid w:val="1C0F8DA6"/>
    <w:rsid w:val="2222AD10"/>
    <w:rsid w:val="337D614A"/>
    <w:rsid w:val="3C220EDC"/>
    <w:rsid w:val="3CA8F4E4"/>
    <w:rsid w:val="3E5DC739"/>
    <w:rsid w:val="3E6F17A1"/>
    <w:rsid w:val="58E494E8"/>
    <w:rsid w:val="5A0C9F20"/>
    <w:rsid w:val="64B06A4E"/>
    <w:rsid w:val="6A5DB07A"/>
    <w:rsid w:val="6D6CD323"/>
    <w:rsid w:val="6FE5290A"/>
    <w:rsid w:val="748FA455"/>
    <w:rsid w:val="793A5468"/>
    <w:rsid w:val="7989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7F488"/>
  <w15:chartTrackingRefBased/>
  <w15:docId w15:val="{EEB2B21D-361B-7C4F-9BAE-AB2F2BB7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93A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93AFA"/>
  </w:style>
  <w:style w:type="character" w:customStyle="1" w:styleId="eop">
    <w:name w:val="eop"/>
    <w:basedOn w:val="DefaultParagraphFont"/>
    <w:rsid w:val="00B93AFA"/>
  </w:style>
  <w:style w:type="character" w:customStyle="1" w:styleId="tabchar">
    <w:name w:val="tabchar"/>
    <w:basedOn w:val="DefaultParagraphFont"/>
    <w:rsid w:val="00B93AFA"/>
  </w:style>
  <w:style w:type="paragraph" w:customStyle="1" w:styleId="LetterTitle">
    <w:name w:val="Letter Title"/>
    <w:basedOn w:val="paragraph"/>
    <w:qFormat/>
    <w:rsid w:val="00587974"/>
    <w:pPr>
      <w:spacing w:before="0" w:beforeAutospacing="0" w:after="240" w:afterAutospacing="0"/>
      <w:textAlignment w:val="baseline"/>
    </w:pPr>
    <w:rPr>
      <w:rFonts w:ascii="Calibri" w:hAnsi="Calibri" w:cs="Calibri"/>
      <w:b/>
      <w:bCs/>
      <w:caps/>
      <w:color w:val="13AF9F"/>
      <w:sz w:val="28"/>
      <w:szCs w:val="28"/>
    </w:rPr>
  </w:style>
  <w:style w:type="paragraph" w:customStyle="1" w:styleId="NormalText">
    <w:name w:val="Normal Text"/>
    <w:basedOn w:val="paragraph"/>
    <w:qFormat/>
    <w:rsid w:val="00AC2BB4"/>
    <w:pPr>
      <w:spacing w:before="0" w:beforeAutospacing="0" w:after="240" w:afterAutospacing="0"/>
      <w:textAlignment w:val="baseline"/>
    </w:pPr>
    <w:rPr>
      <w:rFonts w:ascii="Calibri" w:hAnsi="Calibri" w:cs="Calibri"/>
      <w:sz w:val="23"/>
      <w:szCs w:val="23"/>
    </w:rPr>
  </w:style>
  <w:style w:type="paragraph" w:customStyle="1" w:styleId="H1">
    <w:name w:val="H1"/>
    <w:basedOn w:val="paragraph"/>
    <w:qFormat/>
    <w:rsid w:val="00587974"/>
    <w:pPr>
      <w:spacing w:before="240" w:beforeAutospacing="0" w:after="120" w:afterAutospacing="0"/>
      <w:textAlignment w:val="baseline"/>
    </w:pPr>
    <w:rPr>
      <w:rFonts w:ascii="Calibri" w:hAnsi="Calibri" w:cs="Calibri"/>
      <w:b/>
      <w:bCs/>
      <w:caps/>
      <w:color w:val="7F7F7F" w:themeColor="text1" w:themeTint="80"/>
    </w:rPr>
  </w:style>
  <w:style w:type="paragraph" w:customStyle="1" w:styleId="H2">
    <w:name w:val="H2"/>
    <w:basedOn w:val="paragraph"/>
    <w:qFormat/>
    <w:rsid w:val="009C5B4D"/>
    <w:pPr>
      <w:spacing w:before="0" w:beforeAutospacing="0" w:after="80" w:afterAutospacing="0"/>
      <w:ind w:left="504"/>
      <w:textAlignment w:val="baseline"/>
    </w:pPr>
    <w:rPr>
      <w:rFonts w:ascii="Calibri" w:hAnsi="Calibri" w:cs="Calibri"/>
      <w:b/>
      <w:bCs/>
    </w:rPr>
  </w:style>
  <w:style w:type="paragraph" w:customStyle="1" w:styleId="IndentedNormalText">
    <w:name w:val="Indented Normal Text"/>
    <w:basedOn w:val="NormalText"/>
    <w:qFormat/>
    <w:rsid w:val="009C5B4D"/>
    <w:pPr>
      <w:spacing w:after="0"/>
      <w:ind w:left="504"/>
    </w:pPr>
  </w:style>
  <w:style w:type="paragraph" w:customStyle="1" w:styleId="BulletedList">
    <w:name w:val="Bulleted List"/>
    <w:basedOn w:val="NormalText"/>
    <w:qFormat/>
    <w:rsid w:val="009C5B4D"/>
    <w:pPr>
      <w:numPr>
        <w:numId w:val="3"/>
      </w:numPr>
      <w:spacing w:after="80"/>
      <w:ind w:left="792"/>
    </w:pPr>
  </w:style>
  <w:style w:type="paragraph" w:customStyle="1" w:styleId="BulletedListLast">
    <w:name w:val="Bulleted List Last"/>
    <w:basedOn w:val="BulletedList"/>
    <w:qFormat/>
    <w:rsid w:val="00AC2BB4"/>
    <w:pPr>
      <w:spacing w:after="240"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table" w:styleId="PlainTable2">
    <w:name w:val="Plain Table 2"/>
    <w:basedOn w:val="TableNormal"/>
    <w:uiPriority w:val="42"/>
    <w:rsid w:val="008902A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0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kpecan/Downloads/ChabotLetterhead_Word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5c07d3-da74-4273-9d43-19a4d3fe840f">
      <Terms xmlns="http://schemas.microsoft.com/office/infopath/2007/PartnerControls"/>
    </lcf76f155ced4ddcb4097134ff3c332f>
    <TaxCatchAll xmlns="d2ac5cbd-88ff-4bcb-a704-19a250f1570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D34BC01B11064EBDA8B2D95600B5A0" ma:contentTypeVersion="19" ma:contentTypeDescription="Create a new document." ma:contentTypeScope="" ma:versionID="d3a23e30b3e2e3a8ec3a553e124b2965">
  <xsd:schema xmlns:xsd="http://www.w3.org/2001/XMLSchema" xmlns:xs="http://www.w3.org/2001/XMLSchema" xmlns:p="http://schemas.microsoft.com/office/2006/metadata/properties" xmlns:ns2="d75c07d3-da74-4273-9d43-19a4d3fe840f" xmlns:ns3="d2ac5cbd-88ff-4bcb-a704-19a250f15706" targetNamespace="http://schemas.microsoft.com/office/2006/metadata/properties" ma:root="true" ma:fieldsID="d1ec6f4925a1447ffbd2e5a9fba569b4" ns2:_="" ns3:_="">
    <xsd:import namespace="d75c07d3-da74-4273-9d43-19a4d3fe840f"/>
    <xsd:import namespace="d2ac5cbd-88ff-4bcb-a704-19a250f157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c07d3-da74-4273-9d43-19a4d3fe84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020d37b-553d-4510-9214-e7e4f3d0d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c5cbd-88ff-4bcb-a704-19a250f157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abce74-0d13-4e42-a310-6d382280ad36}" ma:internalName="TaxCatchAll" ma:showField="CatchAllData" ma:web="d2ac5cbd-88ff-4bcb-a704-19a250f157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F8B942-662C-42F3-A38C-C83640FACF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BC79C7-8A36-42A0-9CED-DB75AA1774C4}">
  <ds:schemaRefs>
    <ds:schemaRef ds:uri="http://schemas.microsoft.com/office/2006/metadata/properties"/>
    <ds:schemaRef ds:uri="http://schemas.microsoft.com/office/infopath/2007/PartnerControls"/>
    <ds:schemaRef ds:uri="c4f76491-12c4-4db4-8b90-881381a3ac5e"/>
    <ds:schemaRef ds:uri="46319987-9448-4dbf-9468-7e52c88950fa"/>
  </ds:schemaRefs>
</ds:datastoreItem>
</file>

<file path=customXml/itemProps3.xml><?xml version="1.0" encoding="utf-8"?>
<ds:datastoreItem xmlns:ds="http://schemas.openxmlformats.org/officeDocument/2006/customXml" ds:itemID="{BE05B0B7-4836-4CA8-AF86-40ECB8D768AA}"/>
</file>

<file path=docProps/app.xml><?xml version="1.0" encoding="utf-8"?>
<Properties xmlns="http://schemas.openxmlformats.org/officeDocument/2006/extended-properties" xmlns:vt="http://schemas.openxmlformats.org/officeDocument/2006/docPropsVTypes">
  <Template>ChabotLetterhead_WordTemplate.dotx</Template>
  <TotalTime>3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kpecan</dc:creator>
  <cp:keywords/>
  <dc:description/>
  <cp:lastModifiedBy>Kendra Pecan</cp:lastModifiedBy>
  <cp:revision>4</cp:revision>
  <cp:lastPrinted>2021-05-13T20:29:00Z</cp:lastPrinted>
  <dcterms:created xsi:type="dcterms:W3CDTF">2025-05-01T00:48:00Z</dcterms:created>
  <dcterms:modified xsi:type="dcterms:W3CDTF">2025-05-14T16:41:00Z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0x0101000ED34BC01B11064EBDA8B2D95600B5A0</vt:lpwstr>
  </property>
  <property fmtid="{D5CDD505-2E9C-101B-9397-08002B2CF9AE}" pid="3" name="MediaServiceImageTags">
    <vt:lpwstr/>
  </property>
</Properties>
</file>